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95" w:type="dxa"/>
        <w:tblLayout w:type="fixed"/>
        <w:tblLook w:val="00A0"/>
      </w:tblPr>
      <w:tblGrid>
        <w:gridCol w:w="299"/>
        <w:gridCol w:w="7796"/>
      </w:tblGrid>
      <w:tr w:rsidR="000C4A6B" w:rsidTr="0035137C">
        <w:trPr>
          <w:cantSplit/>
          <w:trHeight w:hRule="exact" w:val="2880"/>
        </w:trPr>
        <w:tc>
          <w:tcPr>
            <w:tcW w:w="29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 w:rsidP="00D81DC1"/>
        </w:tc>
        <w:tc>
          <w:tcPr>
            <w:tcW w:w="7796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 w:rsidP="00D6222B">
            <w:pPr>
              <w:ind w:left="347" w:right="-298" w:hanging="347"/>
            </w:pPr>
            <w:r>
              <w:rPr>
                <w:noProof/>
                <w:lang w:val="es-ES" w:eastAsia="es-ES"/>
              </w:rPr>
              <w:pict>
                <v:line id="Line 70" o:spid="_x0000_s1026" style="position:absolute;left:0;text-align:left;flip:y;z-index:251658240;visibility:visible;mso-position-horizontal-relative:page;mso-position-vertical-relative:page" from="15.55pt,54.2pt" to="261.75pt,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" strokecolor="white" strokeweight="1pt">
                  <w10:wrap anchorx="page" anchory="page"/>
                </v:line>
              </w:pict>
            </w:r>
          </w:p>
        </w:tc>
      </w:tr>
      <w:tr w:rsidR="000C4A6B" w:rsidTr="0035137C">
        <w:trPr>
          <w:cantSplit/>
          <w:trHeight w:hRule="exact" w:val="2880"/>
        </w:trPr>
        <w:tc>
          <w:tcPr>
            <w:tcW w:w="29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 w:rsidP="00F97606"/>
        </w:tc>
        <w:tc>
          <w:tcPr>
            <w:tcW w:w="7796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 w:rsidP="0035137C">
            <w:pPr>
              <w:ind w:left="-2772"/>
            </w:pPr>
            <w:r>
              <w:rPr>
                <w:noProof/>
                <w:lang w:val="es-ES" w:eastAsia="es-ES"/>
              </w:rPr>
              <w:pict>
                <v:line id="Line 185" o:spid="_x0000_s1027" style="position:absolute;left:0;text-align:left;flip:y;z-index:251659264;visibility:visible;mso-position-horizontal-relative:page;mso-position-vertical-relative:page" from="16.25pt,132.85pt" to="262.45pt,1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" strokecolor="white" strokeweight="1pt">
                  <w10:wrap anchorx="page" anchory="page"/>
                </v:line>
              </w:pict>
            </w:r>
          </w:p>
        </w:tc>
      </w:tr>
      <w:tr w:rsidR="000C4A6B" w:rsidTr="0035137C">
        <w:trPr>
          <w:cantSplit/>
          <w:trHeight w:hRule="exact" w:val="3590"/>
        </w:trPr>
        <w:tc>
          <w:tcPr>
            <w:tcW w:w="29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 w:rsidP="00512879"/>
        </w:tc>
        <w:tc>
          <w:tcPr>
            <w:tcW w:w="7796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 w:rsidP="00512879">
            <w:pPr>
              <w:rPr>
                <w:sz w:val="40"/>
                <w:szCs w:val="40"/>
              </w:rPr>
            </w:pPr>
            <w:r>
              <w:rPr>
                <w:noProof/>
                <w:lang w:val="es-ES" w:eastAsia="es-E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5" o:spid="_x0000_s1028" type="#_x0000_t202" style="position:absolute;margin-left:106.1pt;margin-top:8.85pt;width:252pt;height:90.3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" fillcolor="#002060" stroked="f">
                  <v:fill rotate="t" focus="100%" type="gradientRadial">
                    <o:fill v:ext="view" type="gradientCenter"/>
                  </v:fill>
                  <v:textbox style="mso-next-textbox:#Text Box 225">
                    <w:txbxContent>
                      <w:p w:rsidR="000C4A6B" w:rsidRPr="0035137C" w:rsidRDefault="000C4A6B" w:rsidP="005E0521">
                        <w:pPr>
                          <w:pStyle w:val="Heading1"/>
                          <w:jc w:val="left"/>
                          <w:rPr>
                            <w:rFonts w:ascii="Arial" w:hAnsi="Arial" w:cs="Arial"/>
                            <w:b w:val="0"/>
                            <w:color w:val="002060"/>
                            <w:sz w:val="72"/>
                            <w:szCs w:val="72"/>
                            <w:lang w:val="es-ES"/>
                          </w:rPr>
                        </w:pPr>
                        <w:r>
                          <w:rPr>
                            <w:rFonts w:ascii="Arial" w:hAnsi="Arial" w:cs="Arial"/>
                            <w:b w:val="0"/>
                            <w:sz w:val="48"/>
                            <w:szCs w:val="48"/>
                            <w:lang w:val="es-ES"/>
                          </w:rPr>
                          <w:t xml:space="preserve">    </w:t>
                        </w:r>
                        <w:r w:rsidRPr="0035137C">
                          <w:rPr>
                            <w:rFonts w:ascii="Arial" w:hAnsi="Arial" w:cs="Arial"/>
                            <w:b w:val="0"/>
                            <w:sz w:val="72"/>
                            <w:szCs w:val="72"/>
                            <w:lang w:val="es-ES"/>
                          </w:rPr>
                          <w:t>nano</w:t>
                        </w:r>
                        <w:r w:rsidRPr="0035137C">
                          <w:rPr>
                            <w:rFonts w:ascii="Arial" w:hAnsi="Arial" w:cs="Arial"/>
                            <w:b w:val="0"/>
                            <w:color w:val="002060"/>
                            <w:sz w:val="72"/>
                            <w:szCs w:val="72"/>
                            <w:lang w:val="es-ES"/>
                          </w:rPr>
                          <w:t>capa</w:t>
                        </w:r>
                      </w:p>
                      <w:p w:rsidR="000C4A6B" w:rsidRPr="007107A1" w:rsidRDefault="000C4A6B" w:rsidP="007107A1">
                        <w:pPr>
                          <w:rPr>
                            <w:lang w:val="es-ES"/>
                          </w:rPr>
                        </w:pPr>
                      </w:p>
                      <w:p w:rsidR="000C4A6B" w:rsidRPr="003E4287" w:rsidRDefault="000C4A6B" w:rsidP="005E0521">
                        <w:pPr>
                          <w:pStyle w:val="Heading1"/>
                          <w:jc w:val="left"/>
                          <w:rPr>
                            <w:b w:val="0"/>
                            <w:bCs w:val="0"/>
                            <w:color w:val="333399"/>
                            <w:sz w:val="10"/>
                            <w:szCs w:val="10"/>
                            <w:lang w:val="es-ES"/>
                          </w:rPr>
                        </w:pPr>
                        <w:r>
                          <w:rPr>
                            <w:b w:val="0"/>
                            <w:bCs w:val="0"/>
                            <w:color w:val="333399"/>
                            <w:sz w:val="16"/>
                            <w:szCs w:val="16"/>
                            <w:lang w:val="es-ES"/>
                          </w:rPr>
                          <w:t xml:space="preserve">                        </w:t>
                        </w:r>
                      </w:p>
                      <w:p w:rsidR="000C4A6B" w:rsidRPr="0035137C" w:rsidRDefault="000C4A6B" w:rsidP="005E0521">
                        <w:pPr>
                          <w:pStyle w:val="Heading1"/>
                          <w:jc w:val="left"/>
                          <w:rPr>
                            <w:rFonts w:ascii="Arial" w:hAnsi="Arial" w:cs="Arial"/>
                            <w:b w:val="0"/>
                            <w:color w:val="002060"/>
                            <w:sz w:val="44"/>
                            <w:szCs w:val="44"/>
                            <w:lang w:val="es-ES"/>
                          </w:rPr>
                        </w:pPr>
                        <w:r>
                          <w:rPr>
                            <w:b w:val="0"/>
                            <w:bCs w:val="0"/>
                            <w:color w:val="333399"/>
                            <w:sz w:val="16"/>
                            <w:szCs w:val="16"/>
                            <w:lang w:val="es-ES"/>
                          </w:rPr>
                          <w:t xml:space="preserve">                  </w:t>
                        </w:r>
                        <w:r w:rsidRPr="0035137C">
                          <w:rPr>
                            <w:rFonts w:ascii="Arial" w:hAnsi="Arial" w:cs="Arial"/>
                            <w:b w:val="0"/>
                            <w:color w:val="002060"/>
                            <w:sz w:val="44"/>
                            <w:szCs w:val="44"/>
                            <w:lang w:val="es-ES"/>
                          </w:rPr>
                          <w:t>Technologies</w:t>
                        </w:r>
                      </w:p>
                      <w:p w:rsidR="000C4A6B" w:rsidRPr="002B6D1E" w:rsidRDefault="000C4A6B" w:rsidP="002B6D1E">
                        <w:pPr>
                          <w:rPr>
                            <w:lang w:val="es-ES"/>
                          </w:rPr>
                        </w:pPr>
                      </w:p>
                      <w:p w:rsidR="000C4A6B" w:rsidRPr="005E0521" w:rsidRDefault="000C4A6B" w:rsidP="005E0521">
                        <w:pPr>
                          <w:rPr>
                            <w:lang w:val="es-ES"/>
                          </w:rPr>
                        </w:pPr>
                      </w:p>
                      <w:p w:rsidR="000C4A6B" w:rsidRDefault="000C4A6B">
                        <w:pPr>
                          <w:rPr>
                            <w:lang w:val="es-ES"/>
                          </w:rPr>
                        </w:pPr>
                      </w:p>
                    </w:txbxContent>
                  </v:textbox>
                </v:shape>
              </w:pict>
            </w:r>
            <w:r w:rsidRPr="002B6D1E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99pt">
                  <v:imagedata r:id="rId5" o:title=""/>
                </v:shape>
              </w:pict>
            </w:r>
          </w:p>
          <w:p w:rsidR="000C4A6B" w:rsidRDefault="000C4A6B" w:rsidP="00512879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</w:t>
            </w:r>
          </w:p>
          <w:p w:rsidR="000C4A6B" w:rsidRPr="0035137C" w:rsidRDefault="000C4A6B" w:rsidP="00512879">
            <w:pPr>
              <w:rPr>
                <w:sz w:val="72"/>
                <w:szCs w:val="72"/>
              </w:rPr>
            </w:pPr>
            <w:r>
              <w:rPr>
                <w:sz w:val="52"/>
                <w:szCs w:val="52"/>
              </w:rPr>
              <w:t xml:space="preserve">       </w:t>
            </w:r>
            <w:r w:rsidRPr="0035137C">
              <w:rPr>
                <w:sz w:val="72"/>
                <w:szCs w:val="72"/>
              </w:rPr>
              <w:t xml:space="preserve">Delegación </w:t>
            </w:r>
            <w:smartTag w:uri="urn:schemas-microsoft-com:office:smarttags" w:element="place">
              <w:smartTag w:uri="urn:schemas-microsoft-com:office:smarttags" w:element="country-region">
                <w:r w:rsidRPr="0035137C">
                  <w:rPr>
                    <w:sz w:val="72"/>
                    <w:szCs w:val="72"/>
                  </w:rPr>
                  <w:t>Asturias</w:t>
                </w:r>
              </w:smartTag>
            </w:smartTag>
          </w:p>
        </w:tc>
      </w:tr>
      <w:tr w:rsidR="000C4A6B" w:rsidTr="0035137C">
        <w:trPr>
          <w:cantSplit/>
          <w:trHeight w:hRule="exact" w:val="2880"/>
        </w:trPr>
        <w:tc>
          <w:tcPr>
            <w:tcW w:w="29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/>
        </w:tc>
        <w:tc>
          <w:tcPr>
            <w:tcW w:w="7796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/>
        </w:tc>
      </w:tr>
      <w:tr w:rsidR="000C4A6B" w:rsidTr="0035137C">
        <w:trPr>
          <w:cantSplit/>
          <w:trHeight w:hRule="exact" w:val="2880"/>
        </w:trPr>
        <w:tc>
          <w:tcPr>
            <w:tcW w:w="29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>
            <w:bookmarkStart w:id="0" w:name="_GoBack"/>
            <w:bookmarkEnd w:id="0"/>
          </w:p>
        </w:tc>
        <w:tc>
          <w:tcPr>
            <w:tcW w:w="7796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C4A6B" w:rsidRDefault="000C4A6B"/>
        </w:tc>
      </w:tr>
    </w:tbl>
    <w:p w:rsidR="000C4A6B" w:rsidRDefault="000C4A6B"/>
    <w:sectPr w:rsidR="000C4A6B" w:rsidSect="007874C9">
      <w:pgSz w:w="11907" w:h="16839"/>
      <w:pgMar w:top="720" w:right="1080" w:bottom="0" w:left="1080" w:header="720" w:footer="720" w:gutter="0"/>
      <w:paperSrc w:first="1" w:other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45D4D"/>
    <w:multiLevelType w:val="hybridMultilevel"/>
    <w:tmpl w:val="5B6815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29C9"/>
    <w:rsid w:val="000376CD"/>
    <w:rsid w:val="00046AC4"/>
    <w:rsid w:val="000A2101"/>
    <w:rsid w:val="000C4A6B"/>
    <w:rsid w:val="00107398"/>
    <w:rsid w:val="001217D1"/>
    <w:rsid w:val="00127F95"/>
    <w:rsid w:val="001359A3"/>
    <w:rsid w:val="00181D7A"/>
    <w:rsid w:val="0019308D"/>
    <w:rsid w:val="001B67F8"/>
    <w:rsid w:val="002177E9"/>
    <w:rsid w:val="0025096C"/>
    <w:rsid w:val="002B6D1E"/>
    <w:rsid w:val="00303759"/>
    <w:rsid w:val="0035137C"/>
    <w:rsid w:val="003A26D2"/>
    <w:rsid w:val="003E4287"/>
    <w:rsid w:val="004049BD"/>
    <w:rsid w:val="004205E4"/>
    <w:rsid w:val="00457547"/>
    <w:rsid w:val="004B2F42"/>
    <w:rsid w:val="00512879"/>
    <w:rsid w:val="0054542A"/>
    <w:rsid w:val="0055508E"/>
    <w:rsid w:val="00580953"/>
    <w:rsid w:val="005C1A68"/>
    <w:rsid w:val="005C2F07"/>
    <w:rsid w:val="005E0521"/>
    <w:rsid w:val="00666FA6"/>
    <w:rsid w:val="007107A1"/>
    <w:rsid w:val="00730A39"/>
    <w:rsid w:val="007402A7"/>
    <w:rsid w:val="007874C9"/>
    <w:rsid w:val="007929C9"/>
    <w:rsid w:val="007E5A81"/>
    <w:rsid w:val="008B3A7E"/>
    <w:rsid w:val="009754D4"/>
    <w:rsid w:val="009A500B"/>
    <w:rsid w:val="009B5AFF"/>
    <w:rsid w:val="009D7393"/>
    <w:rsid w:val="00A21B3C"/>
    <w:rsid w:val="00A47CF1"/>
    <w:rsid w:val="00AC2C03"/>
    <w:rsid w:val="00AD16DA"/>
    <w:rsid w:val="00C9443B"/>
    <w:rsid w:val="00CE5692"/>
    <w:rsid w:val="00D370AB"/>
    <w:rsid w:val="00D6222B"/>
    <w:rsid w:val="00D81DC1"/>
    <w:rsid w:val="00DF6DF0"/>
    <w:rsid w:val="00E14038"/>
    <w:rsid w:val="00E16284"/>
    <w:rsid w:val="00E65D38"/>
    <w:rsid w:val="00E75BFE"/>
    <w:rsid w:val="00EA6185"/>
    <w:rsid w:val="00F72DF2"/>
    <w:rsid w:val="00F77D7E"/>
    <w:rsid w:val="00F97606"/>
    <w:rsid w:val="00FB5D9C"/>
    <w:rsid w:val="00FE40F7"/>
    <w:rsid w:val="00FF0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D4"/>
    <w:rPr>
      <w:rFonts w:ascii="Times New Roman" w:hAnsi="Times New Roman"/>
      <w:color w:val="333399"/>
      <w:sz w:val="16"/>
      <w:szCs w:val="16"/>
      <w:lang w:val="en-US" w:eastAsia="en-US"/>
    </w:rPr>
  </w:style>
  <w:style w:type="paragraph" w:styleId="Heading1">
    <w:name w:val="heading 1"/>
    <w:basedOn w:val="Heading3"/>
    <w:next w:val="Normal"/>
    <w:link w:val="Heading1Char"/>
    <w:uiPriority w:val="99"/>
    <w:qFormat/>
    <w:rsid w:val="009754D4"/>
    <w:pPr>
      <w:outlineLvl w:val="0"/>
    </w:pPr>
    <w:rPr>
      <w:bCs/>
      <w:color w:val="FFFFFF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754D4"/>
    <w:pPr>
      <w:keepNext/>
      <w:jc w:val="right"/>
      <w:outlineLvl w:val="2"/>
    </w:pPr>
    <w:rPr>
      <w:rFonts w:eastAsia="Times New Roman"/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Heading3Char"/>
    <w:link w:val="Heading1"/>
    <w:uiPriority w:val="99"/>
    <w:locked/>
    <w:rsid w:val="009754D4"/>
    <w:rPr>
      <w:color w:val="FFFFFF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754D4"/>
    <w:rPr>
      <w:rFonts w:cs="Times New Roman"/>
      <w:b/>
      <w:color w:val="333399"/>
      <w:lang w:val="en-US" w:eastAsia="en-US"/>
    </w:rPr>
  </w:style>
  <w:style w:type="character" w:styleId="Hyperlink">
    <w:name w:val="Hyperlink"/>
    <w:basedOn w:val="DefaultParagraphFont"/>
    <w:uiPriority w:val="99"/>
    <w:rsid w:val="004205E4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AD16DA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D16DA"/>
    <w:rPr>
      <w:rFonts w:ascii="Tahoma" w:hAnsi="Tahoma" w:cs="Tahoma"/>
      <w:color w:val="333399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an%20Car\AppData\Roaming\Microsoft\Templates\Tarjetas%20de%20visi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Tarjetas de visita</Template>
  <TotalTime>84</TotalTime>
  <Pages>1</Pages>
  <Words>8</Words>
  <Characters>47</Characters>
  <Application>Microsoft Office Outlook</Application>
  <DocSecurity>0</DocSecurity>
  <Lines>0</Lines>
  <Paragraphs>0</Paragraphs>
  <ScaleCrop>false</ScaleCrop>
  <Company>Avery Dennison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</dc:creator>
  <cp:keywords/>
  <dc:description/>
  <cp:lastModifiedBy>Particular</cp:lastModifiedBy>
  <cp:revision>8</cp:revision>
  <cp:lastPrinted>2001-02-09T10:54:00Z</cp:lastPrinted>
  <dcterms:created xsi:type="dcterms:W3CDTF">2015-06-02T17:53:00Z</dcterms:created>
  <dcterms:modified xsi:type="dcterms:W3CDTF">2015-07-21T17:32:00Z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TC010001463082</vt:lpwstr>
  </property>
</Properties>
</file>